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IBM TS4500 Tape Library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2026/06-51593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Für die Ablösung der bestehenden Oracle/StorageTek SL8500 soll eine IBM TS4500 Tape Library geliefert, aufgebaut und betriebsbereit in Betrieb genommen werden. Vorgesehen ist eine Konfiguration aus 1x TS4500 LTO Base Frame (3584-L55), 1x TS4500 LTO Expansion Frame (3584-D55) sowie 24x LTO 10 FC Tape Drive (3588-FAC).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